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7B74FB" w:rsidRDefault="000C7341">
            <w:pPr>
              <w:pStyle w:val="Days"/>
            </w:pPr>
            <w:r>
              <w:t>Saturday</w:t>
            </w:r>
          </w:p>
        </w:tc>
      </w:tr>
    </w:tbl>
    <w:p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95C95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89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28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:rsidTr="00111840">
        <w:trPr>
          <w:trHeight w:hRule="exact" w:val="1483"/>
          <w:jc w:val="center"/>
        </w:trPr>
        <w:tc>
          <w:tcPr>
            <w:tcW w:w="1286" w:type="dxa"/>
            <w:vAlign w:val="bottom"/>
          </w:tcPr>
          <w:p w:rsidR="00E01804" w:rsidRDefault="00E01804">
            <w:pPr>
              <w:rPr>
                <w:b/>
                <w:sz w:val="24"/>
                <w:szCs w:val="24"/>
              </w:rPr>
            </w:pPr>
          </w:p>
          <w:p w:rsidR="00E01804" w:rsidRPr="00E01804" w:rsidRDefault="00E01804">
            <w:pPr>
              <w:rPr>
                <w:b/>
                <w:sz w:val="24"/>
                <w:szCs w:val="24"/>
              </w:rPr>
            </w:pPr>
          </w:p>
        </w:tc>
        <w:tc>
          <w:tcPr>
            <w:tcW w:w="345" w:type="dxa"/>
            <w:vAlign w:val="bottom"/>
          </w:tcPr>
          <w:p w:rsidR="007B74FB" w:rsidRDefault="007B74FB" w:rsidP="0014626D">
            <w:pPr>
              <w:pStyle w:val="Dates"/>
              <w:jc w:val="center"/>
            </w:pPr>
          </w:p>
        </w:tc>
        <w:tc>
          <w:tcPr>
            <w:tcW w:w="1199" w:type="dxa"/>
            <w:vAlign w:val="bottom"/>
          </w:tcPr>
          <w:p w:rsidR="007B74FB" w:rsidRDefault="00E01804" w:rsidP="001462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A22C8E" wp14:editId="23942ECF">
                      <wp:simplePos x="0" y="0"/>
                      <wp:positionH relativeFrom="column">
                        <wp:posOffset>-1274445</wp:posOffset>
                      </wp:positionH>
                      <wp:positionV relativeFrom="paragraph">
                        <wp:posOffset>-2540</wp:posOffset>
                      </wp:positionV>
                      <wp:extent cx="2305050" cy="1247775"/>
                      <wp:effectExtent l="0" t="0" r="0" b="9525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01804" w:rsidRPr="00E01804" w:rsidRDefault="00E01804" w:rsidP="00E01804">
                                  <w:pPr>
                                    <w:jc w:val="center"/>
                                    <w:rPr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December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A22C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9" o:spid="_x0000_s1026" type="#_x0000_t202" style="position:absolute;left:0;text-align:left;margin-left:-100.35pt;margin-top:-.2pt;width:181.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" filled="f" stroked="f">
                      <v:fill o:detectmouseclick="t"/>
                      <v:textbox>
                        <w:txbxContent>
                          <w:p w:rsidR="00E01804" w:rsidRPr="00E01804" w:rsidRDefault="00E01804" w:rsidP="00E0180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December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7B74FB" w:rsidRDefault="00E01804" w:rsidP="00E01804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  <w:vAlign w:val="bottom"/>
          </w:tcPr>
          <w:p w:rsidR="007B74FB" w:rsidRDefault="006E087E" w:rsidP="0014626D">
            <w:pPr>
              <w:jc w:val="center"/>
            </w:pPr>
            <w:r w:rsidRPr="006E087E">
              <w:rPr>
                <w:b/>
              </w:rPr>
              <w:t>NO REHEARSAL!</w:t>
            </w:r>
            <w:r>
              <w:t xml:space="preserve"> Congrats on your Winter Performance!</w:t>
            </w:r>
          </w:p>
          <w:p w:rsidR="006E087E" w:rsidRDefault="006E087E" w:rsidP="0014626D">
            <w:pPr>
              <w:jc w:val="center"/>
            </w:pPr>
          </w:p>
        </w:tc>
        <w:tc>
          <w:tcPr>
            <w:tcW w:w="346" w:type="dxa"/>
            <w:vAlign w:val="bottom"/>
          </w:tcPr>
          <w:p w:rsidR="007B74FB" w:rsidRDefault="00E01804" w:rsidP="00E01804">
            <w:pPr>
              <w:pStyle w:val="Dates"/>
              <w:jc w:val="center"/>
            </w:pPr>
            <w:r>
              <w:t>12</w:t>
            </w:r>
          </w:p>
        </w:tc>
        <w:tc>
          <w:tcPr>
            <w:tcW w:w="1199" w:type="dxa"/>
            <w:vAlign w:val="bottom"/>
          </w:tcPr>
          <w:p w:rsidR="007B74FB" w:rsidRDefault="007B74FB" w:rsidP="0014626D">
            <w:pPr>
              <w:jc w:val="center"/>
            </w:pPr>
          </w:p>
        </w:tc>
        <w:tc>
          <w:tcPr>
            <w:tcW w:w="346" w:type="dxa"/>
            <w:vAlign w:val="bottom"/>
          </w:tcPr>
          <w:p w:rsidR="007B74FB" w:rsidRDefault="00E01804" w:rsidP="0014626D">
            <w:pPr>
              <w:pStyle w:val="Dates"/>
              <w:jc w:val="center"/>
            </w:pPr>
            <w:r>
              <w:t>13</w:t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>
              <w:t>Rehearsal</w:t>
            </w:r>
          </w:p>
          <w:p w:rsidR="00E01804" w:rsidRDefault="00E01804" w:rsidP="0014626D">
            <w:pPr>
              <w:jc w:val="center"/>
            </w:pPr>
            <w:r>
              <w:t>ALL ATTEND</w:t>
            </w:r>
          </w:p>
          <w:p w:rsidR="00E01804" w:rsidRDefault="00E01804" w:rsidP="0014626D">
            <w:pPr>
              <w:jc w:val="center"/>
            </w:pPr>
            <w:r>
              <w:t>7:45-8:15am</w:t>
            </w:r>
          </w:p>
          <w:p w:rsidR="00E01804" w:rsidRDefault="00E01804" w:rsidP="0014626D">
            <w:pPr>
              <w:jc w:val="center"/>
            </w:pPr>
          </w:p>
        </w:tc>
        <w:tc>
          <w:tcPr>
            <w:tcW w:w="346" w:type="dxa"/>
            <w:vAlign w:val="bottom"/>
          </w:tcPr>
          <w:p w:rsidR="007B74FB" w:rsidRDefault="00E01804" w:rsidP="0014626D">
            <w:pPr>
              <w:pStyle w:val="Dates"/>
              <w:jc w:val="center"/>
            </w:pPr>
            <w:r>
              <w:t>14</w:t>
            </w:r>
          </w:p>
        </w:tc>
        <w:tc>
          <w:tcPr>
            <w:tcW w:w="1199" w:type="dxa"/>
            <w:vAlign w:val="bottom"/>
          </w:tcPr>
          <w:p w:rsidR="007B74FB" w:rsidRDefault="007B74FB" w:rsidP="0014626D">
            <w:pPr>
              <w:jc w:val="center"/>
            </w:pPr>
          </w:p>
        </w:tc>
        <w:tc>
          <w:tcPr>
            <w:tcW w:w="346" w:type="dxa"/>
            <w:vAlign w:val="bottom"/>
          </w:tcPr>
          <w:p w:rsidR="007B74FB" w:rsidRDefault="00E01804">
            <w:pPr>
              <w:pStyle w:val="Dates"/>
            </w:pPr>
            <w:r>
              <w:t>15</w:t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E01804">
            <w:pPr>
              <w:pStyle w:val="Dates"/>
            </w:pPr>
            <w:r>
              <w:t>16</w:t>
            </w:r>
          </w:p>
        </w:tc>
      </w:tr>
      <w:tr w:rsidR="00E01804" w:rsidTr="00111840">
        <w:trPr>
          <w:trHeight w:hRule="exact" w:val="1483"/>
          <w:jc w:val="center"/>
        </w:trPr>
        <w:tc>
          <w:tcPr>
            <w:tcW w:w="1286" w:type="dxa"/>
            <w:vAlign w:val="bottom"/>
          </w:tcPr>
          <w:p w:rsidR="00E01804" w:rsidRDefault="00E01804" w:rsidP="00E01804"/>
        </w:tc>
        <w:tc>
          <w:tcPr>
            <w:tcW w:w="345" w:type="dxa"/>
            <w:vAlign w:val="bottom"/>
          </w:tcPr>
          <w:p w:rsidR="00E01804" w:rsidRDefault="00E01804" w:rsidP="00E01804">
            <w:pPr>
              <w:pStyle w:val="Dates"/>
              <w:jc w:val="center"/>
            </w:pPr>
            <w:r>
              <w:t>17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E087E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E01804" w:rsidRPr="00B70FFD" w:rsidRDefault="00B70FFD" w:rsidP="00B70FFD">
            <w:pPr>
              <w:jc w:val="center"/>
              <w:rPr>
                <w:b/>
              </w:rPr>
            </w:pPr>
            <w:r w:rsidRPr="00B70FFD">
              <w:rPr>
                <w:b/>
              </w:rPr>
              <w:t>National Anthem at Heyworth HS</w:t>
            </w:r>
            <w:r w:rsidR="00E01804" w:rsidRPr="00B70FFD">
              <w:rPr>
                <w:b/>
              </w:rPr>
              <w:t xml:space="preserve"> Game </w:t>
            </w:r>
          </w:p>
          <w:p w:rsidR="00B70FFD" w:rsidRDefault="00B70FFD" w:rsidP="00B70FFD">
            <w:pPr>
              <w:jc w:val="center"/>
            </w:pPr>
            <w:r>
              <w:t>HS Cafeteria at 6:20pm</w:t>
            </w:r>
          </w:p>
        </w:tc>
        <w:tc>
          <w:tcPr>
            <w:tcW w:w="346" w:type="dxa"/>
            <w:vAlign w:val="bottom"/>
          </w:tcPr>
          <w:p w:rsidR="00111840" w:rsidRDefault="00111840" w:rsidP="00E01804">
            <w:pPr>
              <w:pStyle w:val="Dates"/>
              <w:jc w:val="center"/>
            </w:pPr>
          </w:p>
          <w:p w:rsidR="00E01804" w:rsidRDefault="00E01804" w:rsidP="00E01804">
            <w:pPr>
              <w:pStyle w:val="Dates"/>
              <w:jc w:val="center"/>
            </w:pPr>
            <w:r>
              <w:t>18</w:t>
            </w:r>
          </w:p>
        </w:tc>
        <w:tc>
          <w:tcPr>
            <w:tcW w:w="1199" w:type="dxa"/>
            <w:vAlign w:val="bottom"/>
          </w:tcPr>
          <w:p w:rsidR="00E01804" w:rsidRDefault="00B70FFD" w:rsidP="00E01804">
            <w:pPr>
              <w:jc w:val="center"/>
            </w:pPr>
            <w:r>
              <w:rPr>
                <w:noProof/>
                <w:sz w:val="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page">
                        <wp:posOffset>-1984375</wp:posOffset>
                      </wp:positionH>
                      <wp:positionV relativeFrom="paragraph">
                        <wp:posOffset>-648335</wp:posOffset>
                      </wp:positionV>
                      <wp:extent cx="6838950" cy="885825"/>
                      <wp:effectExtent l="0" t="19050" r="0" b="28575"/>
                      <wp:wrapNone/>
                      <wp:docPr id="175" name="Elbow Connecto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38950" cy="885825"/>
                              </a:xfrm>
                              <a:prstGeom prst="bentConnector3">
                                <a:avLst>
                                  <a:gd name="adj1" fmla="val 70752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CBFBE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75" o:spid="_x0000_s1026" type="#_x0000_t34" style="position:absolute;margin-left:-156.25pt;margin-top:-51.05pt;width:538.5pt;height:69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" adj="15282" strokecolor="black [3213]" strokeweight="3pt"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  <w:jc w:val="center"/>
            </w:pPr>
          </w:p>
        </w:tc>
        <w:tc>
          <w:tcPr>
            <w:tcW w:w="1199" w:type="dxa"/>
            <w:vAlign w:val="bottom"/>
          </w:tcPr>
          <w:p w:rsidR="00E01804" w:rsidRDefault="00111840" w:rsidP="00E018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250825</wp:posOffset>
                      </wp:positionV>
                      <wp:extent cx="4848225" cy="9525"/>
                      <wp:effectExtent l="19050" t="19050" r="28575" b="28575"/>
                      <wp:wrapNone/>
                      <wp:docPr id="176" name="Straight Connecto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48225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72E16" id="Straight Connector 17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8pt,19.75pt" to="303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" strokecolor="black [3213]" strokeweight="3pt"/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  <w:jc w:val="center"/>
            </w:pPr>
          </w:p>
        </w:tc>
        <w:tc>
          <w:tcPr>
            <w:tcW w:w="1199" w:type="dxa"/>
            <w:vAlign w:val="bottom"/>
          </w:tcPr>
          <w:p w:rsidR="00E01804" w:rsidRDefault="00B70FFD" w:rsidP="00E018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9A879D" wp14:editId="5651552B">
                      <wp:simplePos x="0" y="0"/>
                      <wp:positionH relativeFrom="column">
                        <wp:posOffset>-1739265</wp:posOffset>
                      </wp:positionH>
                      <wp:positionV relativeFrom="paragraph">
                        <wp:posOffset>-697230</wp:posOffset>
                      </wp:positionV>
                      <wp:extent cx="4248150" cy="818515"/>
                      <wp:effectExtent l="0" t="0" r="0" b="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8150" cy="818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01804" w:rsidRPr="00E01804" w:rsidRDefault="00E01804" w:rsidP="00E0180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804"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Winter Break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No HC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Until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January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DoubleWave1">
                                <a:avLst/>
                              </a:prstTxWarp>
                              <a:noAutofit/>
                              <a:scene3d>
                                <a:camera prst="perspectiveBelow"/>
                                <a:lightRig rig="threePt" dir="t"/>
                              </a:scene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A879D" id="Text Box 168" o:spid="_x0000_s1027" type="#_x0000_t202" style="position:absolute;left:0;text-align:left;margin-left:-136.95pt;margin-top:-54.9pt;width:334.5pt;height:6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" filled="f" stroked="f">
                      <v:fill o:detectmouseclick="t"/>
                      <v:textbox>
                        <w:txbxContent>
                          <w:p w:rsidR="00E01804" w:rsidRPr="00E01804" w:rsidRDefault="00E01804" w:rsidP="00E0180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80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 Break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No HC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Until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January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  <w:jc w:val="left"/>
            </w:pP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</w:p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35" w:type="dxa"/>
            <w:vAlign w:val="bottom"/>
          </w:tcPr>
          <w:p w:rsidR="00E01804" w:rsidRDefault="00E01804" w:rsidP="00E01804">
            <w:pPr>
              <w:pStyle w:val="Dates"/>
            </w:pPr>
          </w:p>
        </w:tc>
      </w:tr>
      <w:tr w:rsidR="00E01804" w:rsidTr="00111840">
        <w:trPr>
          <w:trHeight w:hRule="exact" w:val="1483"/>
          <w:jc w:val="center"/>
        </w:trPr>
        <w:tc>
          <w:tcPr>
            <w:tcW w:w="1286" w:type="dxa"/>
            <w:vAlign w:val="bottom"/>
          </w:tcPr>
          <w:p w:rsidR="00E01804" w:rsidRDefault="00E01804" w:rsidP="00E01804">
            <w:pPr>
              <w:rPr>
                <w:b/>
                <w:sz w:val="24"/>
                <w:szCs w:val="24"/>
              </w:rPr>
            </w:pPr>
          </w:p>
          <w:p w:rsidR="00E01804" w:rsidRPr="00E01804" w:rsidRDefault="00E01804" w:rsidP="00E01804">
            <w:pPr>
              <w:rPr>
                <w:b/>
                <w:sz w:val="24"/>
                <w:szCs w:val="24"/>
              </w:rPr>
            </w:pPr>
          </w:p>
        </w:tc>
        <w:tc>
          <w:tcPr>
            <w:tcW w:w="345" w:type="dxa"/>
            <w:vAlign w:val="bottom"/>
          </w:tcPr>
          <w:p w:rsidR="00E01804" w:rsidRDefault="00B70FFD" w:rsidP="00E01804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FF25D7" wp14:editId="355B9514">
                      <wp:simplePos x="0" y="0"/>
                      <wp:positionH relativeFrom="column">
                        <wp:posOffset>-1105535</wp:posOffset>
                      </wp:positionH>
                      <wp:positionV relativeFrom="paragraph">
                        <wp:posOffset>-685800</wp:posOffset>
                      </wp:positionV>
                      <wp:extent cx="2019300" cy="1828800"/>
                      <wp:effectExtent l="0" t="0" r="0" b="127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01804" w:rsidRPr="00E01804" w:rsidRDefault="00E01804" w:rsidP="00E01804">
                                  <w:pPr>
                                    <w:jc w:val="center"/>
                                    <w:rPr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January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F25D7" id="Text Box 170" o:spid="_x0000_s1028" type="#_x0000_t202" style="position:absolute;left:0;text-align:left;margin-left:-87.05pt;margin-top:-54pt;width:159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E01804" w:rsidRPr="00E01804" w:rsidRDefault="00E01804" w:rsidP="00E0180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January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804">
              <w:fldChar w:fldCharType="begin"/>
            </w:r>
            <w:r w:rsidR="00E01804">
              <w:instrText xml:space="preserve"> =N1+1 </w:instrText>
            </w:r>
            <w:r w:rsidR="00E01804">
              <w:fldChar w:fldCharType="separate"/>
            </w:r>
            <w:r w:rsidR="006E087E">
              <w:rPr>
                <w:noProof/>
              </w:rPr>
              <w:t>7</w:t>
            </w:r>
            <w:r w:rsidR="00E01804">
              <w:fldChar w:fldCharType="end"/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6E087E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>
              <w:t>Rehearsal</w:t>
            </w:r>
          </w:p>
          <w:p w:rsidR="00E01804" w:rsidRDefault="00E01804" w:rsidP="00E01804">
            <w:pPr>
              <w:jc w:val="center"/>
            </w:pPr>
            <w:r>
              <w:t>ALL ATTEND 7:45-8:15am</w:t>
            </w:r>
          </w:p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111840">
            <w:pPr>
              <w:pStyle w:val="Dates"/>
            </w:pPr>
            <w:r>
              <w:t>9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6E087E">
              <w:rPr>
                <w:noProof/>
              </w:rPr>
              <w:t>1</w:t>
            </w:r>
            <w:r>
              <w:fldChar w:fldCharType="end"/>
            </w:r>
            <w:r w:rsidR="00111840">
              <w:t>0</w:t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>
              <w:t>Rehearsal</w:t>
            </w:r>
          </w:p>
          <w:p w:rsidR="00E01804" w:rsidRDefault="00E01804" w:rsidP="00E01804">
            <w:pPr>
              <w:jc w:val="center"/>
            </w:pPr>
            <w:r>
              <w:t>ALL ATTEND 7:45-8:15am</w:t>
            </w:r>
          </w:p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1</w:t>
            </w:r>
            <w:r w:rsidR="00E01804">
              <w:fldChar w:fldCharType="begin"/>
            </w:r>
            <w:r w:rsidR="00E01804">
              <w:instrText xml:space="preserve"> =H2+1 </w:instrText>
            </w:r>
            <w:r w:rsidR="00E01804">
              <w:fldChar w:fldCharType="separate"/>
            </w:r>
            <w:r w:rsidR="006E087E">
              <w:rPr>
                <w:noProof/>
              </w:rPr>
              <w:t>1</w:t>
            </w:r>
            <w:r w:rsidR="00E01804">
              <w:fldChar w:fldCharType="end"/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6E087E">
              <w:rPr>
                <w:noProof/>
              </w:rPr>
              <w:t>1</w:t>
            </w:r>
            <w:r>
              <w:fldChar w:fldCharType="end"/>
            </w:r>
            <w:r w:rsidR="00111840">
              <w:t>2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35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6E087E">
              <w:rPr>
                <w:noProof/>
              </w:rPr>
              <w:t>1</w:t>
            </w:r>
            <w:r>
              <w:fldChar w:fldCharType="end"/>
            </w:r>
            <w:r w:rsidR="00111840">
              <w:t>3</w:t>
            </w:r>
          </w:p>
        </w:tc>
        <w:bookmarkStart w:id="0" w:name="_GoBack"/>
        <w:bookmarkEnd w:id="0"/>
      </w:tr>
      <w:tr w:rsidR="00E01804" w:rsidTr="00111840">
        <w:trPr>
          <w:trHeight w:hRule="exact" w:val="1483"/>
          <w:jc w:val="center"/>
        </w:trPr>
        <w:tc>
          <w:tcPr>
            <w:tcW w:w="1286" w:type="dxa"/>
            <w:vAlign w:val="bottom"/>
          </w:tcPr>
          <w:p w:rsidR="00E01804" w:rsidRDefault="00E01804" w:rsidP="00E01804"/>
        </w:tc>
        <w:tc>
          <w:tcPr>
            <w:tcW w:w="345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6E087E">
              <w:rPr>
                <w:noProof/>
              </w:rPr>
              <w:t>1</w:t>
            </w:r>
            <w:r>
              <w:fldChar w:fldCharType="end"/>
            </w:r>
            <w:r w:rsidR="00111840">
              <w:t>4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6E087E">
              <w:rPr>
                <w:noProof/>
              </w:rPr>
              <w:t>1</w:t>
            </w:r>
            <w:r>
              <w:fldChar w:fldCharType="end"/>
            </w:r>
            <w:r w:rsidR="00111840">
              <w:t>5</w:t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>
              <w:t>Rehearsal</w:t>
            </w:r>
          </w:p>
          <w:p w:rsidR="00E01804" w:rsidRDefault="00E01804" w:rsidP="00E01804">
            <w:pPr>
              <w:jc w:val="center"/>
            </w:pPr>
            <w:r>
              <w:t>ALL ATTEND 7:45-8:15am</w:t>
            </w:r>
          </w:p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16</w:t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 w:rsidRPr="0014626D">
              <w:rPr>
                <w:b/>
              </w:rPr>
              <w:t>National Anthem at ISU Game.</w:t>
            </w:r>
            <w:r>
              <w:t xml:space="preserve"> Meet at HES 5:00pm</w:t>
            </w:r>
          </w:p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17</w:t>
            </w:r>
          </w:p>
        </w:tc>
        <w:tc>
          <w:tcPr>
            <w:tcW w:w="1199" w:type="dxa"/>
            <w:vAlign w:val="bottom"/>
          </w:tcPr>
          <w:p w:rsidR="00E01804" w:rsidRPr="0014626D" w:rsidRDefault="00E01804" w:rsidP="00E01804">
            <w:pPr>
              <w:jc w:val="center"/>
              <w:rPr>
                <w:i/>
              </w:rPr>
            </w:pPr>
            <w:r w:rsidRPr="0014626D">
              <w:rPr>
                <w:i/>
              </w:rPr>
              <w:t>Take a break!</w:t>
            </w:r>
          </w:p>
          <w:p w:rsidR="00E01804" w:rsidRDefault="00E01804" w:rsidP="00E01804"/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18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19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35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6E087E">
              <w:rPr>
                <w:noProof/>
              </w:rPr>
              <w:t>2</w:t>
            </w:r>
            <w:r>
              <w:fldChar w:fldCharType="end"/>
            </w:r>
            <w:r w:rsidR="00111840">
              <w:t>0</w:t>
            </w:r>
          </w:p>
        </w:tc>
      </w:tr>
      <w:tr w:rsidR="00E01804" w:rsidTr="00111840">
        <w:trPr>
          <w:trHeight w:hRule="exact" w:val="1483"/>
          <w:jc w:val="center"/>
        </w:trPr>
        <w:tc>
          <w:tcPr>
            <w:tcW w:w="1286" w:type="dxa"/>
            <w:vAlign w:val="bottom"/>
          </w:tcPr>
          <w:p w:rsidR="00E01804" w:rsidRDefault="00E01804" w:rsidP="00E01804"/>
        </w:tc>
        <w:tc>
          <w:tcPr>
            <w:tcW w:w="345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6E087E">
              <w:rPr>
                <w:noProof/>
              </w:rPr>
              <w:t>2</w:t>
            </w:r>
            <w:r>
              <w:fldChar w:fldCharType="end"/>
            </w:r>
            <w:r w:rsidR="00111840">
              <w:t>1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6E087E">
              <w:rPr>
                <w:noProof/>
              </w:rPr>
              <w:t>2</w:t>
            </w:r>
            <w:r>
              <w:fldChar w:fldCharType="end"/>
            </w:r>
            <w:r w:rsidR="00111840">
              <w:t>2</w:t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>
              <w:t>Rehearsal</w:t>
            </w:r>
          </w:p>
          <w:p w:rsidR="00E01804" w:rsidRDefault="00E01804" w:rsidP="00E01804">
            <w:pPr>
              <w:jc w:val="center"/>
            </w:pPr>
            <w:r>
              <w:t>ALL ATTEND 7:45-8:15am</w:t>
            </w:r>
          </w:p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E01804" w:rsidP="00E0180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6E087E">
              <w:rPr>
                <w:noProof/>
              </w:rPr>
              <w:t>2</w:t>
            </w:r>
            <w:r>
              <w:fldChar w:fldCharType="end"/>
            </w:r>
            <w:r w:rsidR="00111840">
              <w:t>3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24</w:t>
            </w:r>
          </w:p>
        </w:tc>
        <w:tc>
          <w:tcPr>
            <w:tcW w:w="1199" w:type="dxa"/>
            <w:vAlign w:val="bottom"/>
          </w:tcPr>
          <w:p w:rsidR="00E01804" w:rsidRDefault="00E01804" w:rsidP="00E01804">
            <w:pPr>
              <w:jc w:val="center"/>
            </w:pPr>
            <w:r>
              <w:t>Rehearsal</w:t>
            </w:r>
          </w:p>
          <w:p w:rsidR="00E01804" w:rsidRDefault="00E01804" w:rsidP="00E01804">
            <w:pPr>
              <w:jc w:val="center"/>
            </w:pPr>
            <w:r>
              <w:t>ALL ATTEND 7:45-8:15am</w:t>
            </w:r>
          </w:p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25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46" w:type="dxa"/>
            <w:vAlign w:val="bottom"/>
          </w:tcPr>
          <w:p w:rsidR="00E01804" w:rsidRDefault="00111840" w:rsidP="00E01804">
            <w:pPr>
              <w:pStyle w:val="Dates"/>
            </w:pPr>
            <w:r>
              <w:t>26</w:t>
            </w:r>
          </w:p>
        </w:tc>
        <w:tc>
          <w:tcPr>
            <w:tcW w:w="1199" w:type="dxa"/>
            <w:vAlign w:val="bottom"/>
          </w:tcPr>
          <w:p w:rsidR="00E01804" w:rsidRDefault="00E01804" w:rsidP="00E01804"/>
        </w:tc>
        <w:tc>
          <w:tcPr>
            <w:tcW w:w="335" w:type="dxa"/>
            <w:vAlign w:val="bottom"/>
          </w:tcPr>
          <w:p w:rsidR="00E01804" w:rsidRDefault="00111840" w:rsidP="00E01804">
            <w:pPr>
              <w:pStyle w:val="Dates"/>
            </w:pPr>
            <w:r>
              <w:t>27</w:t>
            </w:r>
          </w:p>
        </w:tc>
      </w:tr>
      <w:tr w:rsidR="00111840" w:rsidTr="00111840">
        <w:trPr>
          <w:gridAfter w:val="7"/>
          <w:wAfter w:w="4970" w:type="dxa"/>
          <w:trHeight w:hRule="exact" w:val="1483"/>
          <w:jc w:val="center"/>
        </w:trPr>
        <w:tc>
          <w:tcPr>
            <w:tcW w:w="1286" w:type="dxa"/>
            <w:vAlign w:val="bottom"/>
          </w:tcPr>
          <w:p w:rsidR="00111840" w:rsidRDefault="00111840" w:rsidP="00E01804"/>
        </w:tc>
        <w:tc>
          <w:tcPr>
            <w:tcW w:w="345" w:type="dxa"/>
            <w:vAlign w:val="bottom"/>
          </w:tcPr>
          <w:p w:rsidR="00111840" w:rsidRDefault="00111840" w:rsidP="00111840">
            <w:pPr>
              <w:pStyle w:val="Dates"/>
            </w:pPr>
            <w:r>
              <w:t>28</w:t>
            </w:r>
          </w:p>
        </w:tc>
        <w:tc>
          <w:tcPr>
            <w:tcW w:w="1199" w:type="dxa"/>
            <w:vAlign w:val="bottom"/>
          </w:tcPr>
          <w:p w:rsidR="00111840" w:rsidRDefault="00111840" w:rsidP="00E01804"/>
        </w:tc>
        <w:tc>
          <w:tcPr>
            <w:tcW w:w="346" w:type="dxa"/>
            <w:vAlign w:val="bottom"/>
          </w:tcPr>
          <w:p w:rsidR="00111840" w:rsidRDefault="00111840" w:rsidP="00111840">
            <w:pPr>
              <w:pStyle w:val="Dates"/>
            </w:pPr>
            <w:r>
              <w:t>29</w:t>
            </w:r>
          </w:p>
        </w:tc>
        <w:tc>
          <w:tcPr>
            <w:tcW w:w="1199" w:type="dxa"/>
            <w:vAlign w:val="bottom"/>
          </w:tcPr>
          <w:p w:rsidR="00111840" w:rsidRDefault="00111840" w:rsidP="00E01804">
            <w:pPr>
              <w:jc w:val="center"/>
            </w:pPr>
            <w:r>
              <w:t>Rehearsal</w:t>
            </w:r>
          </w:p>
          <w:p w:rsidR="00111840" w:rsidRDefault="00111840" w:rsidP="00E01804">
            <w:pPr>
              <w:jc w:val="center"/>
            </w:pPr>
            <w:r>
              <w:t>ALL ATTEND 7:45-8:15am</w:t>
            </w:r>
          </w:p>
          <w:p w:rsidR="00111840" w:rsidRDefault="00111840" w:rsidP="00E01804"/>
        </w:tc>
        <w:tc>
          <w:tcPr>
            <w:tcW w:w="346" w:type="dxa"/>
            <w:vAlign w:val="bottom"/>
          </w:tcPr>
          <w:p w:rsidR="00111840" w:rsidRDefault="00111840" w:rsidP="00E018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  <w:r>
              <w:t>0</w:t>
            </w:r>
          </w:p>
        </w:tc>
        <w:tc>
          <w:tcPr>
            <w:tcW w:w="1199" w:type="dxa"/>
            <w:vAlign w:val="bottom"/>
          </w:tcPr>
          <w:p w:rsidR="00111840" w:rsidRDefault="00111840" w:rsidP="00E01804"/>
        </w:tc>
      </w:tr>
    </w:tbl>
    <w:p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>
        <w:trPr>
          <w:trHeight w:hRule="exact" w:val="4464"/>
          <w:jc w:val="center"/>
        </w:trPr>
        <w:tc>
          <w:tcPr>
            <w:tcW w:w="5760" w:type="dxa"/>
          </w:tcPr>
          <w:p w:rsidR="007B74FB" w:rsidRDefault="00B70FFD">
            <w:pPr>
              <w:pStyle w:val="Month"/>
            </w:pPr>
            <w:r>
              <w:t>DEC/JAN</w:t>
            </w:r>
          </w:p>
          <w:p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6E087E">
              <w:t>2017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:rsidTr="00AC1D97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E087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C1D97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C1D97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C1D97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C1D97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E087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E087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E087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E087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E087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E087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C1D9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C1D97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C1D9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C1D9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  <w:tc>
                <w:tcPr>
                  <w:tcW w:w="482" w:type="dxa"/>
                </w:tcPr>
                <w:p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AC1D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6E087E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C1D97"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E087E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E087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E087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E087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E087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E087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14626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14626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14626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6E087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14626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14626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</w:tr>
          </w:tbl>
          <w:p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6E087E"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6E087E">
                    <w:t>2017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6E087E"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6E087E">
                    <w:t>2018</w:t>
                  </w:r>
                  <w:r>
                    <w:fldChar w:fldCharType="end"/>
                  </w:r>
                </w:p>
              </w:tc>
            </w:tr>
          </w:tbl>
          <w:p w:rsidR="007B74FB" w:rsidRDefault="007B74FB"/>
        </w:tc>
        <w:tc>
          <w:tcPr>
            <w:tcW w:w="629" w:type="dxa"/>
          </w:tcPr>
          <w:p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7B74FB" w:rsidRDefault="000C7341">
            <w:pPr>
              <w:pStyle w:val="Heading1"/>
            </w:pPr>
            <w:r>
              <w:t>Notes:</w:t>
            </w:r>
          </w:p>
          <w:p w:rsidR="00B70FFD" w:rsidRDefault="00B44812" w:rsidP="00B44812">
            <w:pPr>
              <w:pStyle w:val="Notes"/>
              <w:numPr>
                <w:ilvl w:val="0"/>
                <w:numId w:val="1"/>
              </w:numPr>
            </w:pPr>
            <w:r>
              <w:t>ISU GAME on the 17</w:t>
            </w:r>
            <w:r w:rsidRPr="00B44812">
              <w:rPr>
                <w:vertAlign w:val="superscript"/>
              </w:rPr>
              <w:t>th</w:t>
            </w:r>
            <w:r>
              <w:t>-</w:t>
            </w:r>
            <w:r w:rsidR="006E087E">
              <w:t xml:space="preserve"> see reverse side for details.</w:t>
            </w:r>
          </w:p>
          <w:p w:rsidR="00E01804" w:rsidRDefault="006E087E" w:rsidP="006E087E">
            <w:pPr>
              <w:pStyle w:val="Notes"/>
              <w:numPr>
                <w:ilvl w:val="0"/>
                <w:numId w:val="1"/>
              </w:numPr>
            </w:pPr>
            <w:r w:rsidRPr="006E087E">
              <w:rPr>
                <w:b/>
              </w:rPr>
              <w:t>Join REMIND</w:t>
            </w:r>
            <w:r>
              <w:t xml:space="preserve"> by texting @hhh7he to the number 81010, or go to your smartphone browser and type in rmd.at/hhh7he</w:t>
            </w:r>
          </w:p>
        </w:tc>
      </w:tr>
    </w:tbl>
    <w:p w:rsidR="007B74FB" w:rsidRDefault="007B74FB">
      <w:pPr>
        <w:pStyle w:val="NoSpacing"/>
      </w:pPr>
    </w:p>
    <w:sectPr w:rsidR="007B74FB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D97" w:rsidRDefault="00AC1D97">
      <w:pPr>
        <w:spacing w:after="0"/>
      </w:pPr>
      <w:r>
        <w:separator/>
      </w:r>
    </w:p>
  </w:endnote>
  <w:endnote w:type="continuationSeparator" w:id="0">
    <w:p w:rsidR="00AC1D97" w:rsidRDefault="00AC1D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97" w:rsidRDefault="00AC1D9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CCC7B8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D6D4C0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D14201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A87E3D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7D931F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C511F8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E29E5B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69F905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41F228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033A57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7448D3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6463D8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18FA74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97214A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7DD282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C688A8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BAA0E2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43B8291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E52A3F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3069B0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D45631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2E133C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99881A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922D8F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A7E0F7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080B5B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BC1F0C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DEF279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F9EA74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544E210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E7079A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90074D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34869E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1E40F3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D97" w:rsidRDefault="00AC1D97">
      <w:pPr>
        <w:spacing w:after="0"/>
      </w:pPr>
      <w:r>
        <w:separator/>
      </w:r>
    </w:p>
  </w:footnote>
  <w:footnote w:type="continuationSeparator" w:id="0">
    <w:p w:rsidR="00AC1D97" w:rsidRDefault="00AC1D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97" w:rsidRDefault="00AC1D9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D5530D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01F927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E781AD2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82A6FA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07B883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77CCB6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EE8532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315E03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5B1775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A34BA5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581246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19F641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52D9F0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432946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3DD077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C1416D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090D6A5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7EF766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7F48C7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806D9C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29E5C5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C5FC0D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471784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B8B0355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EC19EA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596CAB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BAE381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76F104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BB359C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4F2968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DABFFDE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909EB3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B3421F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C2739D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190E5E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960B12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B661EF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DA53A9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940728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AC2EBD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AD5D77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B9B0AC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F5B795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964EA6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8E855B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32233E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58009F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763789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282C29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6B44A1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3B1BBF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5B2104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AA6F3B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EF98CA5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E79B6"/>
    <w:multiLevelType w:val="hybridMultilevel"/>
    <w:tmpl w:val="4BDA5B5C"/>
    <w:lvl w:ilvl="0" w:tplc="C090C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2/31/2017"/>
    <w:docVar w:name="MonthEndA" w:val="1/31/2018"/>
    <w:docVar w:name="MonthEndB" w:val="11/30/2017"/>
    <w:docVar w:name="MonthStart" w:val="12/1/2017"/>
    <w:docVar w:name="MonthStartA" w:val="1/1/2018"/>
    <w:docVar w:name="MonthStartB" w:val="11/1/2017"/>
  </w:docVars>
  <w:rsids>
    <w:rsidRoot w:val="0014626D"/>
    <w:rsid w:val="000C7341"/>
    <w:rsid w:val="00111840"/>
    <w:rsid w:val="0014626D"/>
    <w:rsid w:val="00267EEC"/>
    <w:rsid w:val="00304240"/>
    <w:rsid w:val="00503B1A"/>
    <w:rsid w:val="005E3E79"/>
    <w:rsid w:val="006E087E"/>
    <w:rsid w:val="007B74FB"/>
    <w:rsid w:val="00961F63"/>
    <w:rsid w:val="00A0585E"/>
    <w:rsid w:val="00AC1D97"/>
    <w:rsid w:val="00B44812"/>
    <w:rsid w:val="00B70FFD"/>
    <w:rsid w:val="00BC1258"/>
    <w:rsid w:val="00C95B21"/>
    <w:rsid w:val="00DA7275"/>
    <w:rsid w:val="00E01804"/>
    <w:rsid w:val="00E87F40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F9F4BD"/>
  <w15:docId w15:val="{3C269D70-FDC4-473B-9D2C-2B5B6C267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kenvitza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1082</TotalTime>
  <Pages>1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Alison Lockenvitz</dc:creator>
  <cp:keywords/>
  <cp:lastModifiedBy>Alison Lockenvitz</cp:lastModifiedBy>
  <cp:revision>2</cp:revision>
  <cp:lastPrinted>2017-12-05T14:30:00Z</cp:lastPrinted>
  <dcterms:created xsi:type="dcterms:W3CDTF">2017-11-30T19:57:00Z</dcterms:created>
  <dcterms:modified xsi:type="dcterms:W3CDTF">2017-12-05T14:54:00Z</dcterms:modified>
  <cp:version/>
</cp:coreProperties>
</file>